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656E2" w:rsidRPr="00ED6CBB" w:rsidTr="000656E2">
        <w:trPr>
          <w:cantSplit/>
          <w:trHeight w:val="1137"/>
        </w:trPr>
        <w:tc>
          <w:tcPr>
            <w:tcW w:w="4253" w:type="dxa"/>
            <w:vAlign w:val="center"/>
          </w:tcPr>
          <w:p w:rsidR="000656E2" w:rsidRPr="00ED6CBB" w:rsidRDefault="000656E2" w:rsidP="00625921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656E2" w:rsidRPr="00ED6CBB" w:rsidRDefault="000656E2" w:rsidP="00625921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656E2" w:rsidRDefault="000656E2" w:rsidP="00625921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656E2" w:rsidRDefault="002D41CD" w:rsidP="0062592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type="#_x0000_t75" style="position:absolute;left:0;text-align:left;margin-left:.85pt;margin-top:-.55pt;width:57.85pt;height:57.85pt;z-index:251662336;mso-position-horizontal-relative:text;mso-position-vertical-relative:text">
                  <v:imagedata r:id="rId7" o:title=""/>
                </v:shape>
                <o:OLEObject Type="Embed" ProgID="MSPhotoEd.3" ShapeID="_x0000_s1039" DrawAspect="Content" ObjectID="_1625057521" r:id="rId8"/>
              </w:object>
            </w:r>
          </w:p>
          <w:p w:rsidR="000656E2" w:rsidRDefault="000656E2" w:rsidP="0062592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6D719F" w:rsidRDefault="006D719F" w:rsidP="00625921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ТАТАРСТАН</w:t>
            </w:r>
          </w:p>
          <w:p w:rsidR="006D719F" w:rsidRDefault="006D719F" w:rsidP="00625921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РЕСПУБЛИКАСЫ</w:t>
            </w:r>
          </w:p>
          <w:p w:rsidR="000656E2" w:rsidRPr="00ED6CBB" w:rsidRDefault="000656E2" w:rsidP="00625921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0656E2" w:rsidRPr="007E55CE" w:rsidTr="000656E2">
        <w:trPr>
          <w:cantSplit/>
          <w:trHeight w:val="90"/>
        </w:trPr>
        <w:tc>
          <w:tcPr>
            <w:tcW w:w="4253" w:type="dxa"/>
          </w:tcPr>
          <w:p w:rsidR="000656E2" w:rsidRPr="00C92357" w:rsidRDefault="000656E2" w:rsidP="00625921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</w:t>
            </w:r>
            <w:r w:rsidR="009D7C86">
              <w:t> </w:t>
            </w:r>
            <w:r w:rsidRPr="002F5B25">
              <w:t>Казань, 420111</w:t>
            </w:r>
          </w:p>
        </w:tc>
        <w:tc>
          <w:tcPr>
            <w:tcW w:w="1418" w:type="dxa"/>
            <w:vMerge/>
          </w:tcPr>
          <w:p w:rsidR="000656E2" w:rsidRPr="006A7DAF" w:rsidRDefault="000656E2" w:rsidP="0062592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0656E2" w:rsidRPr="002F5B25" w:rsidRDefault="000656E2" w:rsidP="00625921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A00472" w:rsidRDefault="00A00472" w:rsidP="00F70448">
      <w:pPr>
        <w:contextualSpacing/>
        <w:jc w:val="center"/>
        <w:rPr>
          <w:lang w:val="tt-RU"/>
        </w:rPr>
      </w:pPr>
    </w:p>
    <w:p w:rsidR="002F5B25" w:rsidRPr="002E1216" w:rsidRDefault="00233C08" w:rsidP="00197AAB">
      <w:pPr>
        <w:contextualSpacing/>
        <w:rPr>
          <w:lang w:val="tt-RU"/>
        </w:rPr>
      </w:pPr>
      <w:r>
        <w:rPr>
          <w:lang w:val="tt-RU"/>
        </w:rPr>
        <w:t xml:space="preserve">      </w:t>
      </w:r>
      <w:r w:rsidR="00590DE9">
        <w:rPr>
          <w:lang w:val="tt-RU"/>
        </w:rPr>
        <w:t>Т</w:t>
      </w:r>
      <w:r w:rsidR="002F5B25" w:rsidRPr="002E1216">
        <w:rPr>
          <w:lang w:val="tt-RU"/>
        </w:rPr>
        <w:t>ел</w:t>
      </w:r>
      <w:r w:rsidR="007F29EC">
        <w:rPr>
          <w:lang w:val="tt-RU"/>
        </w:rPr>
        <w:t>ефон</w:t>
      </w:r>
      <w:r w:rsidR="002F5B25" w:rsidRPr="002E1216">
        <w:rPr>
          <w:lang w:val="de-DE"/>
        </w:rPr>
        <w:t>:</w:t>
      </w:r>
      <w:r w:rsidR="00C92357">
        <w:t xml:space="preserve"> </w:t>
      </w:r>
      <w:r w:rsidR="002F5B25" w:rsidRPr="002E1216">
        <w:rPr>
          <w:lang w:val="de-DE"/>
        </w:rPr>
        <w:t xml:space="preserve">(843) </w:t>
      </w:r>
      <w:r w:rsidR="002F5B25" w:rsidRPr="002E1216">
        <w:rPr>
          <w:lang w:val="tt-RU"/>
        </w:rPr>
        <w:t>210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05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01</w:t>
      </w:r>
      <w:r w:rsidR="002F5B25" w:rsidRPr="002E1216">
        <w:rPr>
          <w:lang w:val="de-DE"/>
        </w:rPr>
        <w:t>,</w:t>
      </w:r>
      <w:r w:rsidR="002F5B25" w:rsidRPr="002E1216">
        <w:rPr>
          <w:lang w:val="tt-RU"/>
        </w:rPr>
        <w:t xml:space="preserve"> 210-05-0</w:t>
      </w:r>
      <w:r w:rsidR="006D719F">
        <w:rPr>
          <w:lang w:val="tt-RU"/>
        </w:rPr>
        <w:t>2</w:t>
      </w:r>
      <w:r w:rsidR="002F5B25" w:rsidRPr="002E1216">
        <w:rPr>
          <w:lang w:val="tt-RU"/>
        </w:rPr>
        <w:t>; факс</w:t>
      </w:r>
      <w:r w:rsidR="007F29EC">
        <w:rPr>
          <w:lang w:val="tt-RU"/>
        </w:rPr>
        <w:t>:</w:t>
      </w:r>
      <w:r w:rsidR="007F29EC">
        <w:t>(843)</w:t>
      </w:r>
      <w:r w:rsidR="002F5B25" w:rsidRPr="002E1216">
        <w:rPr>
          <w:lang w:val="de-DE"/>
        </w:rPr>
        <w:t xml:space="preserve"> </w:t>
      </w:r>
      <w:r w:rsidR="00881EE2">
        <w:rPr>
          <w:lang w:val="tt-RU"/>
        </w:rPr>
        <w:t>567-36-14</w:t>
      </w:r>
      <w:r w:rsidR="002F5B25" w:rsidRPr="00ED6CBB">
        <w:rPr>
          <w:lang w:val="tt-RU"/>
        </w:rPr>
        <w:t xml:space="preserve">; </w:t>
      </w:r>
      <w:r w:rsidR="00590DE9">
        <w:rPr>
          <w:lang w:val="en-US"/>
        </w:rPr>
        <w:t>E</w:t>
      </w:r>
      <w:r w:rsidR="002F5B25" w:rsidRPr="00ED6CBB">
        <w:rPr>
          <w:lang w:val="de-DE"/>
        </w:rPr>
        <w:t xml:space="preserve">-mail: </w:t>
      </w:r>
      <w:hyperlink r:id="rId9" w:history="1">
        <w:r w:rsidR="008F5369" w:rsidRPr="00ED6CBB">
          <w:rPr>
            <w:rStyle w:val="aa"/>
            <w:color w:val="auto"/>
            <w:u w:val="none"/>
            <w:lang w:val="de-DE"/>
          </w:rPr>
          <w:t>mpt@tatar.ru</w:t>
        </w:r>
      </w:hyperlink>
      <w:r w:rsidR="002F5B25" w:rsidRPr="002E1216">
        <w:rPr>
          <w:rStyle w:val="aa"/>
          <w:color w:val="auto"/>
          <w:u w:val="none"/>
          <w:lang w:val="tt-RU"/>
        </w:rPr>
        <w:t>;</w:t>
      </w:r>
      <w:r w:rsidR="007F29EC">
        <w:rPr>
          <w:rStyle w:val="aa"/>
          <w:color w:val="auto"/>
          <w:u w:val="none"/>
          <w:lang w:val="tt-RU"/>
        </w:rPr>
        <w:t>сайт:</w:t>
      </w:r>
      <w:r w:rsidR="002F5B25" w:rsidRPr="002E1216">
        <w:rPr>
          <w:rStyle w:val="aa"/>
          <w:color w:val="auto"/>
          <w:u w:val="none"/>
          <w:lang w:val="tt-RU"/>
        </w:rPr>
        <w:t xml:space="preserve"> </w:t>
      </w:r>
      <w:r w:rsidR="002F5B25" w:rsidRPr="002E1216">
        <w:rPr>
          <w:lang w:val="tt-RU"/>
        </w:rPr>
        <w:t>http</w:t>
      </w:r>
      <w:r w:rsidR="00C92357">
        <w:rPr>
          <w:lang w:val="tt-RU"/>
        </w:rPr>
        <w:t>:</w:t>
      </w:r>
      <w:r w:rsidR="00A00472">
        <w:rPr>
          <w:lang w:val="tt-RU"/>
        </w:rPr>
        <w:t>//</w:t>
      </w:r>
      <w:r w:rsidR="002F5B25" w:rsidRPr="002E1216">
        <w:rPr>
          <w:lang w:val="tt-RU"/>
        </w:rPr>
        <w:t>mpt.tatar</w:t>
      </w:r>
      <w:proofErr w:type="spellStart"/>
      <w:r w:rsidR="008F5369">
        <w:rPr>
          <w:lang w:val="en-US"/>
        </w:rPr>
        <w:t>stan</w:t>
      </w:r>
      <w:proofErr w:type="spellEnd"/>
      <w:r w:rsidR="002F5B25" w:rsidRPr="002E1216">
        <w:rPr>
          <w:lang w:val="tt-RU"/>
        </w:rPr>
        <w:t>.ru</w:t>
      </w:r>
    </w:p>
    <w:p w:rsidR="002E1216" w:rsidRPr="002E1216" w:rsidRDefault="0078349A" w:rsidP="00F70448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0" b="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9E32D0D" id="Line 1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3tEgIAACo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" strokeweight="1.75pt"/>
            </w:pict>
          </mc:Fallback>
        </mc:AlternateConten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7E6FF0" w:rsidRPr="0003446C" w:rsidTr="0086666C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7E6FF0" w:rsidRPr="007E6FF0" w:rsidRDefault="007E6FF0" w:rsidP="0086666C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7E6FF0" w:rsidRPr="00F77385" w:rsidRDefault="007E6FF0" w:rsidP="009A66F7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0A707C" w:rsidRPr="00F77385" w:rsidRDefault="000A707C" w:rsidP="000A707C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7E6FF0" w:rsidRPr="00F77385" w:rsidRDefault="007E6FF0" w:rsidP="009A66F7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0F2729" w:rsidRDefault="000F2729" w:rsidP="00640E84">
            <w:pPr>
              <w:ind w:left="602" w:right="282"/>
              <w:rPr>
                <w:sz w:val="28"/>
                <w:szCs w:val="28"/>
                <w:lang w:val="tt-RU"/>
              </w:rPr>
            </w:pPr>
          </w:p>
          <w:p w:rsidR="00207C22" w:rsidRDefault="000F2729" w:rsidP="004D4392">
            <w:pPr>
              <w:ind w:left="346" w:right="282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Руководителю </w:t>
            </w:r>
            <w:r w:rsidR="00B63177">
              <w:rPr>
                <w:sz w:val="28"/>
                <w:szCs w:val="28"/>
                <w:lang w:val="tt-RU"/>
              </w:rPr>
              <w:t>И</w:t>
            </w:r>
            <w:r w:rsidR="004D4392">
              <w:rPr>
                <w:sz w:val="28"/>
                <w:szCs w:val="28"/>
                <w:lang w:val="tt-RU"/>
              </w:rPr>
              <w:t>сполнит</w:t>
            </w:r>
            <w:r w:rsidR="00BC621F">
              <w:rPr>
                <w:sz w:val="28"/>
                <w:szCs w:val="28"/>
                <w:lang w:val="tt-RU"/>
              </w:rPr>
              <w:t xml:space="preserve">ельного комитета муниципального </w:t>
            </w:r>
            <w:r w:rsidR="004D4392">
              <w:rPr>
                <w:sz w:val="28"/>
                <w:szCs w:val="28"/>
                <w:lang w:val="tt-RU"/>
              </w:rPr>
              <w:t>образования Республики Татарстан</w:t>
            </w:r>
            <w:r w:rsidR="00207C22">
              <w:rPr>
                <w:sz w:val="28"/>
                <w:szCs w:val="28"/>
                <w:lang w:val="tt-RU"/>
              </w:rPr>
              <w:t xml:space="preserve"> </w:t>
            </w:r>
          </w:p>
          <w:p w:rsidR="00207C22" w:rsidRPr="00D42F97" w:rsidRDefault="00207C22" w:rsidP="000F2729">
            <w:pPr>
              <w:ind w:right="282"/>
              <w:rPr>
                <w:b/>
                <w:sz w:val="28"/>
                <w:szCs w:val="28"/>
              </w:rPr>
            </w:pPr>
          </w:p>
          <w:p w:rsidR="00775683" w:rsidRPr="00775683" w:rsidRDefault="00775683" w:rsidP="00775683">
            <w:pPr>
              <w:ind w:left="602" w:right="282"/>
              <w:rPr>
                <w:b/>
                <w:sz w:val="28"/>
                <w:szCs w:val="28"/>
                <w:lang w:val="tt-RU"/>
              </w:rPr>
            </w:pPr>
          </w:p>
        </w:tc>
      </w:tr>
      <w:tr w:rsidR="007E6FF0" w:rsidRPr="00F77385" w:rsidTr="00F70448">
        <w:trPr>
          <w:jc w:val="center"/>
        </w:trPr>
        <w:tc>
          <w:tcPr>
            <w:tcW w:w="5211" w:type="dxa"/>
            <w:gridSpan w:val="4"/>
            <w:vAlign w:val="center"/>
          </w:tcPr>
          <w:p w:rsidR="007E6FF0" w:rsidRPr="00487919" w:rsidRDefault="007E6FF0" w:rsidP="009A66F7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7E6FF0" w:rsidRPr="00F77385" w:rsidRDefault="007E6FF0" w:rsidP="007E6FF0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 w:rsidR="00466168"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7E6FF0" w:rsidRPr="00F70448" w:rsidRDefault="007E6FF0" w:rsidP="009A66F7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7E6FF0" w:rsidRPr="00F77385" w:rsidTr="00F70448">
        <w:trPr>
          <w:jc w:val="center"/>
        </w:trPr>
        <w:tc>
          <w:tcPr>
            <w:tcW w:w="5211" w:type="dxa"/>
            <w:gridSpan w:val="4"/>
            <w:vAlign w:val="center"/>
          </w:tcPr>
          <w:p w:rsidR="00BC621F" w:rsidRDefault="00BC621F" w:rsidP="009A66F7">
            <w:pPr>
              <w:ind w:right="1244"/>
              <w:rPr>
                <w:sz w:val="24"/>
                <w:szCs w:val="24"/>
                <w:lang w:val="tt-RU"/>
              </w:rPr>
            </w:pPr>
          </w:p>
          <w:p w:rsidR="00BC621F" w:rsidRDefault="00BC621F" w:rsidP="009A66F7">
            <w:pPr>
              <w:ind w:right="1244"/>
              <w:rPr>
                <w:sz w:val="24"/>
                <w:szCs w:val="24"/>
                <w:lang w:val="tt-RU"/>
              </w:rPr>
            </w:pPr>
          </w:p>
          <w:p w:rsidR="00BC621F" w:rsidRDefault="00BC621F" w:rsidP="009A66F7">
            <w:pPr>
              <w:ind w:right="1244"/>
              <w:rPr>
                <w:sz w:val="24"/>
                <w:szCs w:val="24"/>
                <w:lang w:val="tt-RU"/>
              </w:rPr>
            </w:pPr>
          </w:p>
          <w:p w:rsidR="007E6FF0" w:rsidRPr="00F77385" w:rsidRDefault="00BC621F" w:rsidP="009A66F7">
            <w:pPr>
              <w:ind w:right="1244"/>
              <w:rPr>
                <w:sz w:val="24"/>
                <w:szCs w:val="24"/>
                <w:lang w:val="tt-RU"/>
              </w:rPr>
            </w:pPr>
            <w:bookmarkStart w:id="0" w:name="_GoBack"/>
            <w:r>
              <w:rPr>
                <w:sz w:val="24"/>
                <w:szCs w:val="24"/>
                <w:lang w:val="tt-RU"/>
              </w:rPr>
              <w:t>Об изменениях в Правилах продажи молочных продуктов</w:t>
            </w:r>
            <w:bookmarkEnd w:id="0"/>
          </w:p>
        </w:tc>
        <w:tc>
          <w:tcPr>
            <w:tcW w:w="5210" w:type="dxa"/>
            <w:vMerge/>
            <w:vAlign w:val="center"/>
          </w:tcPr>
          <w:p w:rsidR="007E6FF0" w:rsidRPr="00F70448" w:rsidRDefault="007E6FF0" w:rsidP="009A66F7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2E5687" w:rsidRPr="002E5687" w:rsidTr="00F70448">
        <w:trPr>
          <w:jc w:val="center"/>
        </w:trPr>
        <w:tc>
          <w:tcPr>
            <w:tcW w:w="5211" w:type="dxa"/>
            <w:gridSpan w:val="4"/>
            <w:vAlign w:val="center"/>
          </w:tcPr>
          <w:p w:rsidR="002E5687" w:rsidRPr="002E5687" w:rsidRDefault="002E5687" w:rsidP="009A66F7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Align w:val="center"/>
          </w:tcPr>
          <w:p w:rsidR="002E5687" w:rsidRPr="00D659BD" w:rsidRDefault="002E5687" w:rsidP="009A66F7">
            <w:pPr>
              <w:ind w:left="602" w:right="424"/>
              <w:rPr>
                <w:sz w:val="24"/>
                <w:szCs w:val="24"/>
                <w:lang w:val="tt-RU"/>
              </w:rPr>
            </w:pPr>
          </w:p>
        </w:tc>
      </w:tr>
      <w:tr w:rsidR="00F3603C" w:rsidRPr="00F77385" w:rsidTr="00F70448">
        <w:trPr>
          <w:jc w:val="center"/>
        </w:trPr>
        <w:tc>
          <w:tcPr>
            <w:tcW w:w="5211" w:type="dxa"/>
            <w:gridSpan w:val="4"/>
            <w:vAlign w:val="center"/>
          </w:tcPr>
          <w:p w:rsidR="00F3603C" w:rsidRDefault="00F3603C" w:rsidP="001A4080">
            <w:pPr>
              <w:ind w:right="-108"/>
              <w:rPr>
                <w:sz w:val="24"/>
                <w:szCs w:val="24"/>
                <w:lang w:val="tt-RU"/>
              </w:rPr>
            </w:pPr>
          </w:p>
          <w:p w:rsidR="00207C22" w:rsidRPr="00F77385" w:rsidRDefault="00207C22" w:rsidP="001A4080">
            <w:pPr>
              <w:ind w:right="-108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Align w:val="center"/>
          </w:tcPr>
          <w:p w:rsidR="00F3603C" w:rsidRPr="00D659BD" w:rsidRDefault="00F3603C" w:rsidP="009A66F7">
            <w:pPr>
              <w:ind w:left="602" w:right="424"/>
              <w:rPr>
                <w:sz w:val="28"/>
                <w:szCs w:val="28"/>
                <w:lang w:val="tt-RU"/>
              </w:rPr>
            </w:pPr>
          </w:p>
        </w:tc>
      </w:tr>
    </w:tbl>
    <w:p w:rsidR="000A707C" w:rsidRDefault="000A707C" w:rsidP="007C3319">
      <w:pPr>
        <w:pStyle w:val="ae"/>
        <w:tabs>
          <w:tab w:val="left" w:pos="9356"/>
        </w:tabs>
        <w:ind w:left="-284" w:righ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Министерство промышленности и торговли Республики Татарстан сообщает, что с 1 июля 2019 года вступило в силу постановление Правительства Российской Федерации от 28 января 2019 года №50 «О внесении изменения в Правила продажи отдельных видов товаров». </w:t>
      </w:r>
      <w:r w:rsidRPr="007C3319">
        <w:rPr>
          <w:sz w:val="28"/>
          <w:szCs w:val="28"/>
        </w:rPr>
        <w:t xml:space="preserve">Данное постановление </w:t>
      </w:r>
      <w:r w:rsidR="00737EEB">
        <w:rPr>
          <w:sz w:val="28"/>
          <w:szCs w:val="28"/>
        </w:rPr>
        <w:t>устанавливает</w:t>
      </w:r>
      <w:r w:rsidRPr="007C3319">
        <w:rPr>
          <w:sz w:val="28"/>
          <w:szCs w:val="28"/>
        </w:rPr>
        <w:t xml:space="preserve"> обязанность к размещению (выкладке) в торговом зале или ином месте продажи молочных, молочных составных и </w:t>
      </w:r>
      <w:proofErr w:type="spellStart"/>
      <w:r w:rsidRPr="007C3319">
        <w:rPr>
          <w:sz w:val="28"/>
          <w:szCs w:val="28"/>
        </w:rPr>
        <w:t>молокосодержащих</w:t>
      </w:r>
      <w:proofErr w:type="spellEnd"/>
      <w:r w:rsidRPr="007C3319">
        <w:rPr>
          <w:sz w:val="28"/>
          <w:szCs w:val="28"/>
        </w:rPr>
        <w:t xml:space="preserve"> продуктов способом, позволяющим визуально отделить указанные продукты от иных пищевых продуктов, а также сопровождению их информационной надписью «Продукты без заменителя молочного жира»</w:t>
      </w:r>
      <w:r w:rsidR="007C3319" w:rsidRPr="007C3319">
        <w:rPr>
          <w:sz w:val="28"/>
          <w:szCs w:val="28"/>
        </w:rPr>
        <w:t xml:space="preserve">. </w:t>
      </w:r>
    </w:p>
    <w:p w:rsidR="007C3319" w:rsidRDefault="007C3319" w:rsidP="007C3319">
      <w:pPr>
        <w:pStyle w:val="ae"/>
        <w:tabs>
          <w:tab w:val="left" w:pos="9356"/>
        </w:tabs>
        <w:ind w:left="-284" w:righ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Управлением </w:t>
      </w:r>
      <w:proofErr w:type="spellStart"/>
      <w:r>
        <w:rPr>
          <w:sz w:val="28"/>
          <w:szCs w:val="28"/>
        </w:rPr>
        <w:t>Роспотребнадзора</w:t>
      </w:r>
      <w:proofErr w:type="spellEnd"/>
      <w:r>
        <w:rPr>
          <w:sz w:val="28"/>
          <w:szCs w:val="28"/>
        </w:rPr>
        <w:t xml:space="preserve"> по Республик</w:t>
      </w:r>
      <w:r w:rsidR="00B63177">
        <w:rPr>
          <w:sz w:val="28"/>
          <w:szCs w:val="28"/>
        </w:rPr>
        <w:t>е</w:t>
      </w:r>
      <w:r>
        <w:rPr>
          <w:sz w:val="28"/>
          <w:szCs w:val="28"/>
        </w:rPr>
        <w:t xml:space="preserve"> Татарстан проводятся мероприятия</w:t>
      </w:r>
      <w:r w:rsidR="00B63177">
        <w:rPr>
          <w:sz w:val="28"/>
          <w:szCs w:val="28"/>
        </w:rPr>
        <w:t xml:space="preserve"> по контролю</w:t>
      </w:r>
      <w:r>
        <w:rPr>
          <w:sz w:val="28"/>
          <w:szCs w:val="28"/>
        </w:rPr>
        <w:t xml:space="preserve"> за соблюдением продавцами требований п.33.1 </w:t>
      </w:r>
      <w:r w:rsidR="00737EEB">
        <w:rPr>
          <w:sz w:val="28"/>
          <w:szCs w:val="28"/>
        </w:rPr>
        <w:t>Правил продажи отдельных видов товаров</w:t>
      </w:r>
      <w:r>
        <w:rPr>
          <w:sz w:val="28"/>
          <w:szCs w:val="28"/>
        </w:rPr>
        <w:t>. При выявлении нарушений в ходе проверок в соот</w:t>
      </w:r>
      <w:r w:rsidR="00737EEB">
        <w:rPr>
          <w:sz w:val="28"/>
          <w:szCs w:val="28"/>
        </w:rPr>
        <w:t>ветствии с действующим законодательством к продавцам будут применяться меры административного воздействия по ч.1 ст.14.8 КоАП РФ.</w:t>
      </w:r>
    </w:p>
    <w:p w:rsidR="004D4392" w:rsidRDefault="004D4392" w:rsidP="007C3319">
      <w:pPr>
        <w:pStyle w:val="ae"/>
        <w:tabs>
          <w:tab w:val="left" w:pos="9356"/>
        </w:tabs>
        <w:ind w:left="-284" w:right="-142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Учитывая изложенное, просим проинформировать организации, занимающиеся оборотом молочной продукции на территории Вашего района</w:t>
      </w:r>
      <w:r w:rsidR="008B6C5A">
        <w:rPr>
          <w:sz w:val="28"/>
          <w:szCs w:val="28"/>
        </w:rPr>
        <w:t>,</w:t>
      </w:r>
      <w:r>
        <w:rPr>
          <w:sz w:val="28"/>
          <w:szCs w:val="28"/>
        </w:rPr>
        <w:t xml:space="preserve"> о необходимости соблюдения установленных требований при выкладке молочной продукции в местах ее реализации.</w:t>
      </w:r>
    </w:p>
    <w:p w:rsidR="00640E84" w:rsidRPr="00084F46" w:rsidRDefault="00640E84" w:rsidP="00207C22">
      <w:pPr>
        <w:pStyle w:val="ae"/>
        <w:ind w:left="-284" w:right="-142" w:firstLine="709"/>
        <w:jc w:val="both"/>
        <w:rPr>
          <w:sz w:val="28"/>
          <w:szCs w:val="28"/>
        </w:rPr>
      </w:pPr>
    </w:p>
    <w:p w:rsidR="008D6F71" w:rsidRPr="00884E05" w:rsidRDefault="008D6F71" w:rsidP="00207C22">
      <w:pPr>
        <w:tabs>
          <w:tab w:val="left" w:pos="567"/>
        </w:tabs>
        <w:ind w:left="-284" w:right="-142"/>
        <w:jc w:val="both"/>
        <w:rPr>
          <w:sz w:val="28"/>
        </w:rPr>
      </w:pPr>
    </w:p>
    <w:p w:rsidR="00FB6A17" w:rsidRPr="00884E05" w:rsidRDefault="00FB6A17" w:rsidP="00207C22">
      <w:pPr>
        <w:ind w:left="-284" w:right="-142"/>
        <w:jc w:val="both"/>
        <w:rPr>
          <w:sz w:val="28"/>
          <w:szCs w:val="28"/>
        </w:rPr>
      </w:pPr>
      <w:r w:rsidRPr="00884E05">
        <w:rPr>
          <w:sz w:val="28"/>
          <w:szCs w:val="28"/>
        </w:rPr>
        <w:t xml:space="preserve">заместитель Премьер-министра </w:t>
      </w:r>
    </w:p>
    <w:p w:rsidR="00640E84" w:rsidRPr="00084F46" w:rsidRDefault="00FB6A17" w:rsidP="00207C22">
      <w:pPr>
        <w:pStyle w:val="ae"/>
        <w:ind w:left="-284" w:right="-142"/>
        <w:rPr>
          <w:sz w:val="28"/>
          <w:szCs w:val="28"/>
        </w:rPr>
      </w:pPr>
      <w:r w:rsidRPr="00884E05">
        <w:rPr>
          <w:sz w:val="28"/>
          <w:szCs w:val="28"/>
        </w:rPr>
        <w:t>Республики Татарстан – министр</w:t>
      </w:r>
      <w:r>
        <w:rPr>
          <w:sz w:val="28"/>
          <w:szCs w:val="28"/>
        </w:rPr>
        <w:t xml:space="preserve">                                  </w:t>
      </w:r>
      <w:r w:rsidR="00207C22">
        <w:rPr>
          <w:sz w:val="28"/>
          <w:szCs w:val="28"/>
        </w:rPr>
        <w:tab/>
      </w:r>
      <w:r>
        <w:rPr>
          <w:sz w:val="28"/>
          <w:szCs w:val="28"/>
        </w:rPr>
        <w:t xml:space="preserve">              </w:t>
      </w:r>
      <w:r w:rsidR="0078349A" w:rsidRPr="0078349A">
        <w:rPr>
          <w:sz w:val="28"/>
          <w:szCs w:val="28"/>
        </w:rPr>
        <w:t xml:space="preserve">          </w:t>
      </w:r>
      <w:proofErr w:type="spellStart"/>
      <w:r>
        <w:rPr>
          <w:sz w:val="28"/>
          <w:szCs w:val="28"/>
        </w:rPr>
        <w:t>А.А.Каримов</w:t>
      </w:r>
      <w:proofErr w:type="spellEnd"/>
    </w:p>
    <w:p w:rsidR="00640E84" w:rsidRDefault="00640E84" w:rsidP="00207C22">
      <w:pPr>
        <w:pStyle w:val="ae"/>
        <w:ind w:left="0" w:right="-142"/>
      </w:pPr>
    </w:p>
    <w:p w:rsidR="00640E84" w:rsidRDefault="00640E84" w:rsidP="00640E84">
      <w:pPr>
        <w:pStyle w:val="ae"/>
        <w:ind w:left="0"/>
      </w:pPr>
    </w:p>
    <w:p w:rsidR="00640E84" w:rsidRDefault="00640E84" w:rsidP="00640E84">
      <w:pPr>
        <w:pStyle w:val="ae"/>
        <w:ind w:left="0"/>
      </w:pPr>
    </w:p>
    <w:p w:rsidR="00640E84" w:rsidRDefault="00640E84" w:rsidP="00640E84">
      <w:pPr>
        <w:pStyle w:val="ae"/>
        <w:ind w:left="0"/>
      </w:pPr>
    </w:p>
    <w:p w:rsidR="00640E84" w:rsidRDefault="00640E84" w:rsidP="00640E84">
      <w:pPr>
        <w:pStyle w:val="ae"/>
        <w:ind w:left="0"/>
      </w:pPr>
    </w:p>
    <w:p w:rsidR="00640E84" w:rsidRDefault="00640E84" w:rsidP="00640E84">
      <w:pPr>
        <w:pStyle w:val="ae"/>
        <w:ind w:left="0"/>
      </w:pPr>
    </w:p>
    <w:p w:rsidR="00640E84" w:rsidRDefault="00640E84" w:rsidP="00640E84">
      <w:pPr>
        <w:pStyle w:val="ae"/>
        <w:ind w:left="0"/>
      </w:pPr>
    </w:p>
    <w:sectPr w:rsidR="00640E84" w:rsidSect="00A360B0">
      <w:footerReference w:type="default" r:id="rId10"/>
      <w:pgSz w:w="11906" w:h="16838"/>
      <w:pgMar w:top="1134" w:right="1133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1CD" w:rsidRDefault="002D41CD">
      <w:r>
        <w:separator/>
      </w:r>
    </w:p>
  </w:endnote>
  <w:endnote w:type="continuationSeparator" w:id="0">
    <w:p w:rsidR="002D41CD" w:rsidRDefault="002D4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105707E-2435-4CD2-BB95-FFF18CD53283}"/>
  </w:font>
  <w:font w:name="Arial Tat">
    <w:charset w:val="CC"/>
    <w:family w:val="swiss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5AC5F794-46E8-4F88-BC48-12848E05C805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51284E3A-0BE9-49D3-90D5-885B851DC1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6DE" w:rsidRPr="000F2729" w:rsidRDefault="00737EEB" w:rsidP="00D246DE">
    <w:pPr>
      <w:pStyle w:val="a7"/>
    </w:pPr>
    <w:proofErr w:type="spellStart"/>
    <w:r>
      <w:t>Е.Г.Сафина</w:t>
    </w:r>
    <w:proofErr w:type="spellEnd"/>
  </w:p>
  <w:p w:rsidR="00FC0C04" w:rsidRPr="00D246DE" w:rsidRDefault="00925203" w:rsidP="00FC0C04">
    <w:pPr>
      <w:pStyle w:val="a7"/>
    </w:pPr>
    <w:r>
      <w:t>(843)210-05</w:t>
    </w:r>
    <w:r w:rsidR="00D246DE" w:rsidRPr="00E840FA">
      <w:t>-</w:t>
    </w:r>
    <w:r w:rsidR="00737EEB">
      <w:t>7</w:t>
    </w:r>
    <w:r w:rsidR="000F2729"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1CD" w:rsidRDefault="002D41CD">
      <w:r>
        <w:separator/>
      </w:r>
    </w:p>
  </w:footnote>
  <w:footnote w:type="continuationSeparator" w:id="0">
    <w:p w:rsidR="002D41CD" w:rsidRDefault="002D41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EA1D7A"/>
    <w:multiLevelType w:val="hybridMultilevel"/>
    <w:tmpl w:val="7EC85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604F0C"/>
    <w:multiLevelType w:val="hybridMultilevel"/>
    <w:tmpl w:val="023AA798"/>
    <w:lvl w:ilvl="0" w:tplc="7E62E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DB64693"/>
    <w:multiLevelType w:val="hybridMultilevel"/>
    <w:tmpl w:val="5482532C"/>
    <w:lvl w:ilvl="0" w:tplc="5E66C5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13"/>
    <w:rsid w:val="00001150"/>
    <w:rsid w:val="00004286"/>
    <w:rsid w:val="000107F4"/>
    <w:rsid w:val="000138EA"/>
    <w:rsid w:val="0003446C"/>
    <w:rsid w:val="000419FF"/>
    <w:rsid w:val="00047089"/>
    <w:rsid w:val="000572EE"/>
    <w:rsid w:val="00063B95"/>
    <w:rsid w:val="000656E2"/>
    <w:rsid w:val="0006602F"/>
    <w:rsid w:val="000824F3"/>
    <w:rsid w:val="0008333B"/>
    <w:rsid w:val="000924EB"/>
    <w:rsid w:val="000A288C"/>
    <w:rsid w:val="000A2BCD"/>
    <w:rsid w:val="000A707C"/>
    <w:rsid w:val="000D05AA"/>
    <w:rsid w:val="000D7ECA"/>
    <w:rsid w:val="000E284F"/>
    <w:rsid w:val="000F2729"/>
    <w:rsid w:val="000F3886"/>
    <w:rsid w:val="00110608"/>
    <w:rsid w:val="001221A6"/>
    <w:rsid w:val="00126436"/>
    <w:rsid w:val="001465AB"/>
    <w:rsid w:val="00153994"/>
    <w:rsid w:val="001622D4"/>
    <w:rsid w:val="0017397D"/>
    <w:rsid w:val="00197AAB"/>
    <w:rsid w:val="001A4080"/>
    <w:rsid w:val="001B1D52"/>
    <w:rsid w:val="001B367C"/>
    <w:rsid w:val="001B7BB8"/>
    <w:rsid w:val="001D2B33"/>
    <w:rsid w:val="001D5F81"/>
    <w:rsid w:val="001E1903"/>
    <w:rsid w:val="001E6885"/>
    <w:rsid w:val="001F2EE2"/>
    <w:rsid w:val="00207C22"/>
    <w:rsid w:val="0021427C"/>
    <w:rsid w:val="00215022"/>
    <w:rsid w:val="002234A6"/>
    <w:rsid w:val="00233C08"/>
    <w:rsid w:val="00235F4B"/>
    <w:rsid w:val="00284FDE"/>
    <w:rsid w:val="00293259"/>
    <w:rsid w:val="002A11BC"/>
    <w:rsid w:val="002A22D2"/>
    <w:rsid w:val="002A2999"/>
    <w:rsid w:val="002A7122"/>
    <w:rsid w:val="002B04AE"/>
    <w:rsid w:val="002D41CD"/>
    <w:rsid w:val="002D4571"/>
    <w:rsid w:val="002D69DD"/>
    <w:rsid w:val="002E1216"/>
    <w:rsid w:val="002E5687"/>
    <w:rsid w:val="002F5B25"/>
    <w:rsid w:val="00310DF4"/>
    <w:rsid w:val="003123C7"/>
    <w:rsid w:val="00321F63"/>
    <w:rsid w:val="00325D04"/>
    <w:rsid w:val="00340E85"/>
    <w:rsid w:val="003545BB"/>
    <w:rsid w:val="0035606F"/>
    <w:rsid w:val="00375EC7"/>
    <w:rsid w:val="003A02E5"/>
    <w:rsid w:val="003B0FB1"/>
    <w:rsid w:val="003B1F12"/>
    <w:rsid w:val="003E5913"/>
    <w:rsid w:val="00411385"/>
    <w:rsid w:val="00415191"/>
    <w:rsid w:val="00440B7F"/>
    <w:rsid w:val="00442008"/>
    <w:rsid w:val="0044552A"/>
    <w:rsid w:val="0046565F"/>
    <w:rsid w:val="00466168"/>
    <w:rsid w:val="00467E3C"/>
    <w:rsid w:val="00470DF3"/>
    <w:rsid w:val="00487919"/>
    <w:rsid w:val="004A2B9E"/>
    <w:rsid w:val="004A55F1"/>
    <w:rsid w:val="004A6460"/>
    <w:rsid w:val="004B22B6"/>
    <w:rsid w:val="004D4392"/>
    <w:rsid w:val="004E7EB6"/>
    <w:rsid w:val="005008C3"/>
    <w:rsid w:val="005029BC"/>
    <w:rsid w:val="005142F4"/>
    <w:rsid w:val="00541AF5"/>
    <w:rsid w:val="00541DE1"/>
    <w:rsid w:val="0055025C"/>
    <w:rsid w:val="005552F0"/>
    <w:rsid w:val="0058108B"/>
    <w:rsid w:val="005846D3"/>
    <w:rsid w:val="00590DE9"/>
    <w:rsid w:val="005A63F4"/>
    <w:rsid w:val="005B12C4"/>
    <w:rsid w:val="005C2B5A"/>
    <w:rsid w:val="005E3E68"/>
    <w:rsid w:val="005E676E"/>
    <w:rsid w:val="005F4DC0"/>
    <w:rsid w:val="005F7E04"/>
    <w:rsid w:val="00602D43"/>
    <w:rsid w:val="0060340E"/>
    <w:rsid w:val="0063720C"/>
    <w:rsid w:val="00640653"/>
    <w:rsid w:val="00640E84"/>
    <w:rsid w:val="00641542"/>
    <w:rsid w:val="00641747"/>
    <w:rsid w:val="006535AB"/>
    <w:rsid w:val="00660B34"/>
    <w:rsid w:val="00665BF7"/>
    <w:rsid w:val="00665D0B"/>
    <w:rsid w:val="0066747B"/>
    <w:rsid w:val="0068525A"/>
    <w:rsid w:val="006A7DAF"/>
    <w:rsid w:val="006B1B36"/>
    <w:rsid w:val="006B55B0"/>
    <w:rsid w:val="006B7941"/>
    <w:rsid w:val="006C1DAF"/>
    <w:rsid w:val="006D719F"/>
    <w:rsid w:val="006E29D5"/>
    <w:rsid w:val="006E392D"/>
    <w:rsid w:val="006F3845"/>
    <w:rsid w:val="0071396E"/>
    <w:rsid w:val="00725358"/>
    <w:rsid w:val="00737EEB"/>
    <w:rsid w:val="0074661B"/>
    <w:rsid w:val="00761D95"/>
    <w:rsid w:val="00775683"/>
    <w:rsid w:val="00782528"/>
    <w:rsid w:val="00782B41"/>
    <w:rsid w:val="0078349A"/>
    <w:rsid w:val="00785AE0"/>
    <w:rsid w:val="007B1F84"/>
    <w:rsid w:val="007B761E"/>
    <w:rsid w:val="007C168A"/>
    <w:rsid w:val="007C3319"/>
    <w:rsid w:val="007D5570"/>
    <w:rsid w:val="007E3B31"/>
    <w:rsid w:val="007E55CE"/>
    <w:rsid w:val="007E6FF0"/>
    <w:rsid w:val="007E7CA4"/>
    <w:rsid w:val="007F17E8"/>
    <w:rsid w:val="007F22F5"/>
    <w:rsid w:val="007F29EC"/>
    <w:rsid w:val="00834F8B"/>
    <w:rsid w:val="00842E1B"/>
    <w:rsid w:val="00851F77"/>
    <w:rsid w:val="0086666C"/>
    <w:rsid w:val="008751DB"/>
    <w:rsid w:val="00881EE2"/>
    <w:rsid w:val="008861F7"/>
    <w:rsid w:val="008A02D7"/>
    <w:rsid w:val="008A70D3"/>
    <w:rsid w:val="008B6C5A"/>
    <w:rsid w:val="008C6C46"/>
    <w:rsid w:val="008D4E9F"/>
    <w:rsid w:val="008D6F71"/>
    <w:rsid w:val="008E50EB"/>
    <w:rsid w:val="008F1124"/>
    <w:rsid w:val="008F5369"/>
    <w:rsid w:val="00916A13"/>
    <w:rsid w:val="00925203"/>
    <w:rsid w:val="00945C55"/>
    <w:rsid w:val="009757F2"/>
    <w:rsid w:val="00983091"/>
    <w:rsid w:val="00984C1D"/>
    <w:rsid w:val="009A1C8A"/>
    <w:rsid w:val="009A66F7"/>
    <w:rsid w:val="009C49A3"/>
    <w:rsid w:val="009C4D4F"/>
    <w:rsid w:val="009D34FE"/>
    <w:rsid w:val="009D7C86"/>
    <w:rsid w:val="009E60EC"/>
    <w:rsid w:val="009F12BD"/>
    <w:rsid w:val="00A00472"/>
    <w:rsid w:val="00A017DD"/>
    <w:rsid w:val="00A0333D"/>
    <w:rsid w:val="00A06A77"/>
    <w:rsid w:val="00A116CB"/>
    <w:rsid w:val="00A360B0"/>
    <w:rsid w:val="00A417A5"/>
    <w:rsid w:val="00A56DF0"/>
    <w:rsid w:val="00A605F2"/>
    <w:rsid w:val="00A668B8"/>
    <w:rsid w:val="00A840A1"/>
    <w:rsid w:val="00A87046"/>
    <w:rsid w:val="00A96AA3"/>
    <w:rsid w:val="00A96F73"/>
    <w:rsid w:val="00AB2363"/>
    <w:rsid w:val="00AB25D1"/>
    <w:rsid w:val="00AB40A4"/>
    <w:rsid w:val="00AB7884"/>
    <w:rsid w:val="00AC0AC0"/>
    <w:rsid w:val="00AC3091"/>
    <w:rsid w:val="00AD1A6F"/>
    <w:rsid w:val="00AD424E"/>
    <w:rsid w:val="00AF07F6"/>
    <w:rsid w:val="00AF4E08"/>
    <w:rsid w:val="00B00883"/>
    <w:rsid w:val="00B02F6A"/>
    <w:rsid w:val="00B07C25"/>
    <w:rsid w:val="00B36FF5"/>
    <w:rsid w:val="00B43807"/>
    <w:rsid w:val="00B52053"/>
    <w:rsid w:val="00B539A9"/>
    <w:rsid w:val="00B615CC"/>
    <w:rsid w:val="00B63177"/>
    <w:rsid w:val="00B67348"/>
    <w:rsid w:val="00B7516E"/>
    <w:rsid w:val="00B810C1"/>
    <w:rsid w:val="00B91F3F"/>
    <w:rsid w:val="00B9399F"/>
    <w:rsid w:val="00B966C4"/>
    <w:rsid w:val="00BA74B7"/>
    <w:rsid w:val="00BC0438"/>
    <w:rsid w:val="00BC2FEC"/>
    <w:rsid w:val="00BC621F"/>
    <w:rsid w:val="00BE0003"/>
    <w:rsid w:val="00BE0D8C"/>
    <w:rsid w:val="00C270E1"/>
    <w:rsid w:val="00C33C6F"/>
    <w:rsid w:val="00C5249B"/>
    <w:rsid w:val="00C803CE"/>
    <w:rsid w:val="00C921CC"/>
    <w:rsid w:val="00C92357"/>
    <w:rsid w:val="00C9730A"/>
    <w:rsid w:val="00CA31FA"/>
    <w:rsid w:val="00D00C7E"/>
    <w:rsid w:val="00D23AB3"/>
    <w:rsid w:val="00D246DE"/>
    <w:rsid w:val="00D3574F"/>
    <w:rsid w:val="00D42F97"/>
    <w:rsid w:val="00D46486"/>
    <w:rsid w:val="00D51B0E"/>
    <w:rsid w:val="00D659BD"/>
    <w:rsid w:val="00D67595"/>
    <w:rsid w:val="00D67792"/>
    <w:rsid w:val="00D82614"/>
    <w:rsid w:val="00DA1343"/>
    <w:rsid w:val="00DA54A6"/>
    <w:rsid w:val="00DA5ADE"/>
    <w:rsid w:val="00DC464D"/>
    <w:rsid w:val="00DC6848"/>
    <w:rsid w:val="00DC6EA5"/>
    <w:rsid w:val="00DE0D10"/>
    <w:rsid w:val="00DF0DD0"/>
    <w:rsid w:val="00DF1F3B"/>
    <w:rsid w:val="00E02DB9"/>
    <w:rsid w:val="00E17DE6"/>
    <w:rsid w:val="00E221D3"/>
    <w:rsid w:val="00E547DE"/>
    <w:rsid w:val="00E60003"/>
    <w:rsid w:val="00E64054"/>
    <w:rsid w:val="00E65454"/>
    <w:rsid w:val="00E90889"/>
    <w:rsid w:val="00E90CC2"/>
    <w:rsid w:val="00E92E87"/>
    <w:rsid w:val="00E94FEB"/>
    <w:rsid w:val="00EB57A1"/>
    <w:rsid w:val="00ED0E89"/>
    <w:rsid w:val="00ED6CBB"/>
    <w:rsid w:val="00ED6DE8"/>
    <w:rsid w:val="00EE59B4"/>
    <w:rsid w:val="00EF4C27"/>
    <w:rsid w:val="00F238FE"/>
    <w:rsid w:val="00F3603C"/>
    <w:rsid w:val="00F62C20"/>
    <w:rsid w:val="00F70448"/>
    <w:rsid w:val="00F77385"/>
    <w:rsid w:val="00F855D0"/>
    <w:rsid w:val="00F924AC"/>
    <w:rsid w:val="00FA077A"/>
    <w:rsid w:val="00FA12F5"/>
    <w:rsid w:val="00FA590D"/>
    <w:rsid w:val="00FB6A17"/>
    <w:rsid w:val="00FC0C04"/>
    <w:rsid w:val="00FC235E"/>
    <w:rsid w:val="00FC3AA4"/>
    <w:rsid w:val="00FC4C2F"/>
    <w:rsid w:val="00FC5DEA"/>
    <w:rsid w:val="00FC71CF"/>
    <w:rsid w:val="00FD279E"/>
    <w:rsid w:val="00FE48FF"/>
    <w:rsid w:val="00FF3452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5:docId w15:val="{08714B31-EAA1-4B2A-B20D-195BA345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1A4080"/>
    <w:pPr>
      <w:ind w:left="720"/>
      <w:contextualSpacing/>
    </w:pPr>
  </w:style>
  <w:style w:type="character" w:customStyle="1" w:styleId="a8">
    <w:name w:val="Нижний колонтитул Знак"/>
    <w:basedOn w:val="a0"/>
    <w:link w:val="a7"/>
    <w:rsid w:val="00D24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1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mpt@tatar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kova_EI\Desktop\&#1055;&#1048;&#1057;&#1068;&#1052;&#1040;\&#1073;&#1083;&#1072;&#1085;&#1082;%20&#1087;&#1080;&#1089;&#1100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</Template>
  <TotalTime>1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1892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Katkova_EI</dc:creator>
  <cp:lastModifiedBy>Лейсан Валиуллина</cp:lastModifiedBy>
  <cp:revision>2</cp:revision>
  <cp:lastPrinted>2019-07-09T07:30:00Z</cp:lastPrinted>
  <dcterms:created xsi:type="dcterms:W3CDTF">2019-07-19T13:06:00Z</dcterms:created>
  <dcterms:modified xsi:type="dcterms:W3CDTF">2019-07-19T13:06:00Z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